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4140"/>
        <w:gridCol w:w="1933"/>
        <w:gridCol w:w="2747"/>
      </w:tblGrid>
      <w:tr w:rsidR="00753504" w:rsidRPr="006F3F79" w14:paraId="6DDBDB43" w14:textId="77777777" w:rsidTr="00AE146A">
        <w:tc>
          <w:tcPr>
            <w:tcW w:w="1440" w:type="dxa"/>
            <w:tcBorders>
              <w:bottom w:val="nil"/>
            </w:tcBorders>
          </w:tcPr>
          <w:p w14:paraId="6644DACD" w14:textId="5C6BD15E" w:rsidR="00753504" w:rsidRPr="006F3F79" w:rsidRDefault="00753504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MERCHANT:</w:t>
            </w:r>
          </w:p>
        </w:tc>
        <w:tc>
          <w:tcPr>
            <w:tcW w:w="4140" w:type="dxa"/>
          </w:tcPr>
          <w:p w14:paraId="7A8AE5A7" w14:textId="5E9F9706" w:rsidR="00753504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3" w:type="dxa"/>
            <w:tcBorders>
              <w:bottom w:val="nil"/>
            </w:tcBorders>
          </w:tcPr>
          <w:p w14:paraId="3D99292F" w14:textId="305C4CD1" w:rsidR="00753504" w:rsidRPr="006F3F79" w:rsidRDefault="00753504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MINISTRY TEAM:</w:t>
            </w:r>
          </w:p>
        </w:tc>
        <w:tc>
          <w:tcPr>
            <w:tcW w:w="2747" w:type="dxa"/>
          </w:tcPr>
          <w:p w14:paraId="37CDD11B" w14:textId="41A5315B" w:rsidR="00753504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8192B0C" w14:textId="2F726DFE" w:rsidR="00C9238F" w:rsidRPr="006F3F79" w:rsidRDefault="00C9238F" w:rsidP="00AF6BFE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255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2880"/>
        <w:gridCol w:w="2250"/>
        <w:gridCol w:w="1800"/>
        <w:gridCol w:w="990"/>
        <w:gridCol w:w="1435"/>
      </w:tblGrid>
      <w:tr w:rsidR="00B477EA" w:rsidRPr="006F3F79" w14:paraId="75706E32" w14:textId="77777777" w:rsidTr="00037374">
        <w:tc>
          <w:tcPr>
            <w:tcW w:w="900" w:type="dxa"/>
          </w:tcPr>
          <w:p w14:paraId="7B330D28" w14:textId="5FDA6110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ITEM:</w:t>
            </w:r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14:paraId="708CBC14" w14:textId="7380D26B" w:rsidR="00B477EA" w:rsidRPr="006F3F79" w:rsidRDefault="00FE4F1D" w:rsidP="00C16D0B">
            <w:pPr>
              <w:pStyle w:val="NoSpacing"/>
              <w:tabs>
                <w:tab w:val="left" w:pos="189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14:paraId="6218318A" w14:textId="57CA8FC2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BUDGET LINE ITEM:</w:t>
            </w:r>
          </w:p>
        </w:tc>
        <w:tc>
          <w:tcPr>
            <w:tcW w:w="1800" w:type="dxa"/>
            <w:tcBorders>
              <w:bottom w:val="single" w:sz="12" w:space="0" w:color="auto"/>
            </w:tcBorders>
          </w:tcPr>
          <w:p w14:paraId="55317916" w14:textId="6C3D5790" w:rsidR="00B477EA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65FF27CB" w14:textId="10F9E35D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COST:</w:t>
            </w:r>
          </w:p>
        </w:tc>
        <w:tc>
          <w:tcPr>
            <w:tcW w:w="1435" w:type="dxa"/>
            <w:tcBorders>
              <w:bottom w:val="single" w:sz="12" w:space="0" w:color="auto"/>
            </w:tcBorders>
          </w:tcPr>
          <w:p w14:paraId="08A678AE" w14:textId="4768A890" w:rsidR="00B477EA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477EA" w:rsidRPr="006F3F79" w14:paraId="32142F34" w14:textId="77777777" w:rsidTr="00037374">
        <w:tc>
          <w:tcPr>
            <w:tcW w:w="900" w:type="dxa"/>
          </w:tcPr>
          <w:p w14:paraId="75405CD6" w14:textId="1D97CF4A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ITEM: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41367481" w14:textId="3E92B98F" w:rsidR="00B477EA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14:paraId="61204EF4" w14:textId="4A664311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BUDGET LINE ITEM: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</w:tcPr>
          <w:p w14:paraId="2F81DB88" w14:textId="063F1696" w:rsidR="00B477EA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23CFB1AC" w14:textId="4D20F729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COST:</w:t>
            </w:r>
          </w:p>
        </w:tc>
        <w:tc>
          <w:tcPr>
            <w:tcW w:w="1435" w:type="dxa"/>
            <w:tcBorders>
              <w:top w:val="single" w:sz="12" w:space="0" w:color="auto"/>
              <w:bottom w:val="single" w:sz="12" w:space="0" w:color="auto"/>
            </w:tcBorders>
          </w:tcPr>
          <w:p w14:paraId="71DFCEFA" w14:textId="15A12CEE" w:rsidR="00B477EA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477EA" w:rsidRPr="006F3F79" w14:paraId="7B1541A7" w14:textId="77777777" w:rsidTr="00037374">
        <w:tc>
          <w:tcPr>
            <w:tcW w:w="900" w:type="dxa"/>
          </w:tcPr>
          <w:p w14:paraId="4B63A466" w14:textId="63F81556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ITEM: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48A6B3F9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E5325E8" w14:textId="5027B047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BUDGET LINE ITEM: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</w:tcPr>
          <w:p w14:paraId="16E215F1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7A707E29" w14:textId="04B6B63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COST:</w:t>
            </w:r>
          </w:p>
        </w:tc>
        <w:tc>
          <w:tcPr>
            <w:tcW w:w="1435" w:type="dxa"/>
            <w:tcBorders>
              <w:top w:val="single" w:sz="12" w:space="0" w:color="auto"/>
              <w:bottom w:val="single" w:sz="12" w:space="0" w:color="auto"/>
            </w:tcBorders>
          </w:tcPr>
          <w:p w14:paraId="48A4F344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77EA" w:rsidRPr="006F3F79" w14:paraId="01183C80" w14:textId="77777777" w:rsidTr="00037374">
        <w:tc>
          <w:tcPr>
            <w:tcW w:w="900" w:type="dxa"/>
          </w:tcPr>
          <w:p w14:paraId="7984AE95" w14:textId="3F576636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ITEM: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722A8156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63B0C025" w14:textId="1DA26A1D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BUDGET LINE ITEM: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</w:tcPr>
          <w:p w14:paraId="0EC827AE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2FA708B1" w14:textId="7079190B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COST:</w:t>
            </w:r>
          </w:p>
        </w:tc>
        <w:tc>
          <w:tcPr>
            <w:tcW w:w="1435" w:type="dxa"/>
            <w:tcBorders>
              <w:top w:val="single" w:sz="12" w:space="0" w:color="auto"/>
              <w:bottom w:val="single" w:sz="12" w:space="0" w:color="auto"/>
            </w:tcBorders>
          </w:tcPr>
          <w:p w14:paraId="360536E8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77EA" w:rsidRPr="006F3F79" w14:paraId="2B96FBD6" w14:textId="77777777" w:rsidTr="00037374">
        <w:tc>
          <w:tcPr>
            <w:tcW w:w="900" w:type="dxa"/>
          </w:tcPr>
          <w:p w14:paraId="19D5A24A" w14:textId="77777777" w:rsidR="00B477EA" w:rsidRPr="00E929CA" w:rsidRDefault="00B477EA" w:rsidP="00AF6BFE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33BFB5AB" w14:textId="77777777" w:rsidR="00B477EA" w:rsidRPr="00E929CA" w:rsidRDefault="00B477EA" w:rsidP="00AF6BFE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250" w:type="dxa"/>
          </w:tcPr>
          <w:p w14:paraId="5CA93CB8" w14:textId="77777777" w:rsidR="00B477EA" w:rsidRPr="00E929CA" w:rsidRDefault="00B477EA" w:rsidP="00AF6BFE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</w:tcPr>
          <w:p w14:paraId="638B4DFF" w14:textId="77777777" w:rsidR="00B477EA" w:rsidRPr="00E929CA" w:rsidRDefault="00B477EA" w:rsidP="00AF6BFE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990" w:type="dxa"/>
          </w:tcPr>
          <w:p w14:paraId="723C2E6A" w14:textId="77777777" w:rsidR="00B477EA" w:rsidRPr="00E929CA" w:rsidRDefault="00B477EA" w:rsidP="00AF6BFE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12" w:space="0" w:color="auto"/>
            </w:tcBorders>
          </w:tcPr>
          <w:p w14:paraId="09CD7F3D" w14:textId="77777777" w:rsidR="00B477EA" w:rsidRPr="00E929CA" w:rsidRDefault="00B477EA" w:rsidP="00AF6BFE">
            <w:pPr>
              <w:pStyle w:val="NoSpacing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477EA" w:rsidRPr="006F3F79" w14:paraId="2225D88C" w14:textId="77777777" w:rsidTr="00037374">
        <w:tc>
          <w:tcPr>
            <w:tcW w:w="900" w:type="dxa"/>
          </w:tcPr>
          <w:p w14:paraId="5A480ED1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</w:tcPr>
          <w:p w14:paraId="196D4C1C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110D7C08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D5BF8AD" w14:textId="77777777" w:rsidR="00B477EA" w:rsidRPr="006F3F79" w:rsidRDefault="00B477EA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5C5FE069" w14:textId="09C913CD" w:rsidR="00B477EA" w:rsidRPr="00C16D0B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16D0B">
              <w:rPr>
                <w:rFonts w:ascii="Arial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35" w:type="dxa"/>
            <w:tcBorders>
              <w:bottom w:val="single" w:sz="12" w:space="0" w:color="auto"/>
            </w:tcBorders>
          </w:tcPr>
          <w:p w14:paraId="6530F4A2" w14:textId="796F5D23" w:rsidR="00B477EA" w:rsidRPr="00C16D0B" w:rsidRDefault="00FE4F1D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53F26CC8" w14:textId="4F43DA99" w:rsidR="00B477EA" w:rsidRPr="00E929CA" w:rsidRDefault="00B477EA" w:rsidP="00AF6BFE">
      <w:pPr>
        <w:pStyle w:val="NoSpacing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7640"/>
      </w:tblGrid>
      <w:tr w:rsidR="00B477EA" w:rsidRPr="00393D51" w14:paraId="0D62ACF5" w14:textId="77777777" w:rsidTr="00F712E0">
        <w:tc>
          <w:tcPr>
            <w:tcW w:w="2610" w:type="dxa"/>
          </w:tcPr>
          <w:p w14:paraId="72F2DDEA" w14:textId="40196312" w:rsidR="00B477EA" w:rsidRPr="00393D51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3D51">
              <w:rPr>
                <w:rFonts w:ascii="Arial" w:hAnsi="Arial" w:cs="Arial"/>
                <w:b/>
                <w:bCs/>
                <w:sz w:val="20"/>
                <w:szCs w:val="20"/>
              </w:rPr>
              <w:t>DESCRIPTION OF ITEM</w:t>
            </w:r>
          </w:p>
        </w:tc>
        <w:tc>
          <w:tcPr>
            <w:tcW w:w="7640" w:type="dxa"/>
            <w:tcBorders>
              <w:bottom w:val="single" w:sz="12" w:space="0" w:color="auto"/>
            </w:tcBorders>
          </w:tcPr>
          <w:p w14:paraId="6A385005" w14:textId="1806C0BD" w:rsidR="00B477EA" w:rsidRPr="0064595A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925F958" w14:textId="002853DE" w:rsidR="00B477EA" w:rsidRPr="0064595A" w:rsidRDefault="00B477EA" w:rsidP="00AF6BFE">
      <w:pPr>
        <w:pStyle w:val="NoSpacing"/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960"/>
        <w:gridCol w:w="834"/>
        <w:gridCol w:w="2496"/>
      </w:tblGrid>
      <w:tr w:rsidR="00B477EA" w:rsidRPr="006F3F79" w14:paraId="18F3B463" w14:textId="77777777" w:rsidTr="003F2D64">
        <w:tc>
          <w:tcPr>
            <w:tcW w:w="2970" w:type="dxa"/>
          </w:tcPr>
          <w:p w14:paraId="6BCC51CF" w14:textId="1E753BEC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39595844"/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PURCHASED/ORDERED BY:</w:t>
            </w: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14:paraId="186B569B" w14:textId="2D596B4E" w:rsidR="00B477EA" w:rsidRPr="006F3F79" w:rsidRDefault="00FE4F1D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34" w:type="dxa"/>
          </w:tcPr>
          <w:p w14:paraId="68E63B11" w14:textId="5FA7F349" w:rsidR="00B477EA" w:rsidRPr="006F3F79" w:rsidRDefault="00B477EA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3F79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58077376"/>
            <w:placeholder>
              <w:docPart w:val="DefaultPlaceholder_-185401343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496" w:type="dxa"/>
                <w:tcBorders>
                  <w:bottom w:val="single" w:sz="12" w:space="0" w:color="auto"/>
                </w:tcBorders>
              </w:tcPr>
              <w:p w14:paraId="6374F54F" w14:textId="09213261" w:rsidR="00B477EA" w:rsidRPr="006F3F79" w:rsidRDefault="00FE4F1D" w:rsidP="00AF6BFE">
                <w:pPr>
                  <w:pStyle w:val="NoSpacing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bookmarkEnd w:id="0"/>
    </w:tbl>
    <w:p w14:paraId="3043EB2B" w14:textId="1D3453DA" w:rsidR="00E929CA" w:rsidRDefault="00E929CA" w:rsidP="00AF6BFE">
      <w:pPr>
        <w:pStyle w:val="NoSpacing"/>
        <w:rPr>
          <w:rFonts w:ascii="Arial" w:hAnsi="Arial"/>
          <w:b/>
          <w:bCs/>
          <w:sz w:val="20"/>
          <w:szCs w:val="20"/>
        </w:rPr>
      </w:pPr>
    </w:p>
    <w:tbl>
      <w:tblPr>
        <w:tblStyle w:val="TableGrid"/>
        <w:tblW w:w="0" w:type="auto"/>
        <w:tblInd w:w="-905" w:type="dxa"/>
        <w:tblLook w:val="04A0" w:firstRow="1" w:lastRow="0" w:firstColumn="1" w:lastColumn="0" w:noHBand="0" w:noVBand="1"/>
      </w:tblPr>
      <w:tblGrid>
        <w:gridCol w:w="635"/>
        <w:gridCol w:w="2160"/>
        <w:gridCol w:w="2250"/>
        <w:gridCol w:w="2335"/>
        <w:gridCol w:w="2875"/>
      </w:tblGrid>
      <w:tr w:rsidR="00E929CA" w14:paraId="0D6ACFC0" w14:textId="77777777" w:rsidTr="00E929CA">
        <w:tc>
          <w:tcPr>
            <w:tcW w:w="1025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6AB9E9" w14:textId="77414A71" w:rsidR="00E929CA" w:rsidRDefault="00E929CA" w:rsidP="00AF6BFE">
            <w:pPr>
              <w:pStyle w:val="NoSpacing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393D51">
              <w:rPr>
                <w:rFonts w:ascii="Arial" w:hAnsi="Arial" w:cs="Arial"/>
                <w:b/>
                <w:bCs/>
                <w:sz w:val="20"/>
                <w:szCs w:val="20"/>
              </w:rPr>
              <w:t>PLEASE CHECK THE APPROPRIATE BOX FOR TREASURER TO PROCESS INFORMATION:</w:t>
            </w:r>
          </w:p>
        </w:tc>
      </w:tr>
      <w:tr w:rsidR="00C976F3" w14:paraId="4FB6A419" w14:textId="77777777" w:rsidTr="003F2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bookmarkStart w:id="1" w:name="_Hlk39595615" w:displacedByCustomXml="next"/>
        <w:sdt>
          <w:sdtPr>
            <w:rPr>
              <w:b/>
              <w:bCs/>
              <w:sz w:val="32"/>
              <w:szCs w:val="32"/>
            </w:rPr>
            <w:id w:val="-38972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dxa"/>
              </w:tcPr>
              <w:p w14:paraId="43EA7EEE" w14:textId="3D81EFF6" w:rsidR="00C976F3" w:rsidRDefault="00C16D0B" w:rsidP="00AF6BFE">
                <w:pPr>
                  <w:pStyle w:val="NoSpacing"/>
                  <w:rPr>
                    <w:b/>
                    <w:bCs/>
                    <w:sz w:val="28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160" w:type="dxa"/>
            <w:vAlign w:val="center"/>
          </w:tcPr>
          <w:p w14:paraId="16145505" w14:textId="0A782399" w:rsidR="00C976F3" w:rsidRPr="00393D51" w:rsidRDefault="00C976F3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D51">
              <w:rPr>
                <w:rFonts w:ascii="Arial" w:hAnsi="Arial" w:cs="Arial"/>
                <w:sz w:val="20"/>
                <w:szCs w:val="20"/>
              </w:rPr>
              <w:t>Reimburse amount to</w:t>
            </w:r>
          </w:p>
        </w:tc>
        <w:tc>
          <w:tcPr>
            <w:tcW w:w="4585" w:type="dxa"/>
            <w:gridSpan w:val="2"/>
            <w:tcBorders>
              <w:bottom w:val="single" w:sz="12" w:space="0" w:color="auto"/>
            </w:tcBorders>
            <w:vAlign w:val="center"/>
          </w:tcPr>
          <w:p w14:paraId="250E4B27" w14:textId="6A697834" w:rsidR="00C976F3" w:rsidRPr="00393D51" w:rsidRDefault="00C976F3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5" w:type="dxa"/>
            <w:vAlign w:val="center"/>
          </w:tcPr>
          <w:p w14:paraId="3065E2B2" w14:textId="353FD5C5" w:rsidR="00C976F3" w:rsidRPr="00393D51" w:rsidRDefault="00AD3F66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D51">
              <w:rPr>
                <w:rFonts w:ascii="Arial" w:hAnsi="Arial" w:cs="Arial"/>
                <w:sz w:val="20"/>
                <w:szCs w:val="20"/>
              </w:rPr>
              <w:t>f</w:t>
            </w:r>
            <w:r w:rsidR="00C976F3" w:rsidRPr="00393D51">
              <w:rPr>
                <w:rFonts w:ascii="Arial" w:hAnsi="Arial" w:cs="Arial"/>
                <w:sz w:val="20"/>
                <w:szCs w:val="20"/>
              </w:rPr>
              <w:t>or attached receipt/voucher</w:t>
            </w:r>
          </w:p>
        </w:tc>
      </w:tr>
      <w:tr w:rsidR="00AD3F66" w14:paraId="5F13A2A2" w14:textId="77777777" w:rsidTr="003F2D64">
        <w:bookmarkEnd w:id="1" w:displacedByCustomXml="next"/>
        <w:sdt>
          <w:sdtPr>
            <w:rPr>
              <w:b/>
              <w:bCs/>
              <w:sz w:val="32"/>
              <w:szCs w:val="32"/>
            </w:rPr>
            <w:id w:val="-450706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B907800" w14:textId="6093805A" w:rsidR="00AD3F66" w:rsidRDefault="00AD3F66" w:rsidP="00AF6BFE">
                <w:pPr>
                  <w:pStyle w:val="NoSpacing"/>
                  <w:rPr>
                    <w:b/>
                    <w:bCs/>
                    <w:sz w:val="28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885DA" w14:textId="18754932" w:rsidR="00AD3F66" w:rsidRPr="00393D51" w:rsidRDefault="00AD3F66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D51">
              <w:rPr>
                <w:rFonts w:ascii="Arial" w:hAnsi="Arial" w:cs="Arial"/>
                <w:sz w:val="20"/>
                <w:szCs w:val="20"/>
              </w:rPr>
              <w:t>Invoice will be sent to the church</w:t>
            </w:r>
          </w:p>
        </w:tc>
      </w:tr>
      <w:tr w:rsidR="00AD3F66" w14:paraId="60907B85" w14:textId="77777777" w:rsidTr="003F2D64">
        <w:sdt>
          <w:sdtPr>
            <w:rPr>
              <w:b/>
              <w:bCs/>
              <w:sz w:val="32"/>
              <w:szCs w:val="32"/>
            </w:rPr>
            <w:id w:val="1846049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1BF2C86" w14:textId="7C145373" w:rsidR="00AD3F66" w:rsidRPr="00C976F3" w:rsidRDefault="00FE4F1D" w:rsidP="00AF6BFE">
                <w:pPr>
                  <w:pStyle w:val="NoSpacing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BEE45" w14:textId="3A3C5813" w:rsidR="00AD3F66" w:rsidRPr="00393D51" w:rsidRDefault="00AD3F66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D51">
              <w:rPr>
                <w:rFonts w:ascii="Arial" w:hAnsi="Arial" w:cs="Arial"/>
                <w:sz w:val="20"/>
                <w:szCs w:val="20"/>
              </w:rPr>
              <w:t>Pay $ amount indicated on attached invoice/receipt</w:t>
            </w:r>
          </w:p>
        </w:tc>
      </w:tr>
      <w:tr w:rsidR="00393D51" w14:paraId="3918EE27" w14:textId="77777777" w:rsidTr="003F2D64">
        <w:sdt>
          <w:sdtPr>
            <w:rPr>
              <w:b/>
              <w:bCs/>
              <w:sz w:val="32"/>
              <w:szCs w:val="32"/>
            </w:rPr>
            <w:id w:val="-66113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A06EFB4" w14:textId="3DCAE8DB" w:rsidR="00393D51" w:rsidRPr="00C976F3" w:rsidRDefault="00393D51" w:rsidP="00AF6BFE">
                <w:pPr>
                  <w:pStyle w:val="NoSpacing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6A901" w14:textId="6B088826" w:rsidR="00393D51" w:rsidRPr="00393D51" w:rsidRDefault="00393D51" w:rsidP="00AF6B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93D51">
              <w:rPr>
                <w:rFonts w:ascii="Arial" w:hAnsi="Arial" w:cs="Arial"/>
                <w:sz w:val="20"/>
                <w:szCs w:val="20"/>
              </w:rPr>
              <w:t>Paid on Church Credit Card under the name of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2E5253" w14:textId="77777777" w:rsidR="00393D51" w:rsidRPr="00393D51" w:rsidRDefault="00393D51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D3F66" w14:paraId="23A76B77" w14:textId="77777777" w:rsidTr="003F2D64">
        <w:sdt>
          <w:sdtPr>
            <w:rPr>
              <w:b/>
              <w:bCs/>
              <w:sz w:val="32"/>
              <w:szCs w:val="32"/>
            </w:rPr>
            <w:id w:val="106384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F2730BA" w14:textId="0BB96949" w:rsidR="00AD3F66" w:rsidRDefault="00AD3F66" w:rsidP="00AF6BFE">
                <w:pPr>
                  <w:pStyle w:val="NoSpacing"/>
                  <w:rPr>
                    <w:b/>
                    <w:bCs/>
                    <w:sz w:val="28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50897" w14:textId="6E4B1FE2" w:rsidR="00AD3F66" w:rsidRPr="00393D51" w:rsidRDefault="00AD3F66" w:rsidP="00AF6BF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3D51">
              <w:rPr>
                <w:rFonts w:ascii="Arial" w:hAnsi="Arial" w:cs="Arial"/>
                <w:sz w:val="20"/>
                <w:szCs w:val="20"/>
              </w:rPr>
              <w:t>I have purchased this item(s) for the church and do NOT wish to be reimbursed for it.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1002"/>
        <w:gridCol w:w="1223"/>
      </w:tblGrid>
      <w:tr w:rsidR="00E929CA" w14:paraId="6A01641F" w14:textId="77777777" w:rsidTr="003F2D64">
        <w:tc>
          <w:tcPr>
            <w:tcW w:w="1335" w:type="dxa"/>
            <w:tcBorders>
              <w:top w:val="single" w:sz="12" w:space="0" w:color="auto"/>
              <w:left w:val="single" w:sz="12" w:space="0" w:color="auto"/>
            </w:tcBorders>
          </w:tcPr>
          <w:p w14:paraId="53E4ECFA" w14:textId="77777777" w:rsidR="00E929CA" w:rsidRPr="003F2D64" w:rsidRDefault="00E929CA" w:rsidP="00E929CA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3F2D64">
              <w:rPr>
                <w:b/>
                <w:bCs/>
                <w:sz w:val="19"/>
                <w:szCs w:val="19"/>
              </w:rPr>
              <w:t>Date to Chair:</w:t>
            </w:r>
          </w:p>
        </w:tc>
        <w:sdt>
          <w:sdtPr>
            <w:rPr>
              <w:b/>
              <w:bCs/>
              <w:sz w:val="19"/>
              <w:szCs w:val="19"/>
            </w:rPr>
            <w:id w:val="30777385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25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10641189" w14:textId="5163D3C0" w:rsidR="00E929CA" w:rsidRPr="00430709" w:rsidRDefault="003F2D64" w:rsidP="00E929CA">
                <w:pPr>
                  <w:pStyle w:val="NoSpacing"/>
                  <w:rPr>
                    <w:b/>
                    <w:bCs/>
                    <w:sz w:val="19"/>
                    <w:szCs w:val="19"/>
                  </w:rPr>
                </w:pPr>
                <w:r w:rsidRPr="00430709">
                  <w:rPr>
                    <w:rStyle w:val="PlaceholderText"/>
                    <w:sz w:val="19"/>
                    <w:szCs w:val="19"/>
                  </w:rPr>
                  <w:t>Click or tap to enter a date.</w:t>
                </w:r>
              </w:p>
            </w:tc>
          </w:sdtContent>
        </w:sdt>
      </w:tr>
      <w:tr w:rsidR="00E929CA" w14:paraId="2C2D41AE" w14:textId="77777777" w:rsidTr="003F2D64">
        <w:tc>
          <w:tcPr>
            <w:tcW w:w="1335" w:type="dxa"/>
            <w:tcBorders>
              <w:left w:val="single" w:sz="12" w:space="0" w:color="auto"/>
            </w:tcBorders>
          </w:tcPr>
          <w:p w14:paraId="526AF1AC" w14:textId="77777777" w:rsidR="00E929CA" w:rsidRPr="003F2D64" w:rsidRDefault="00E929CA" w:rsidP="00E929CA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3F2D64">
              <w:rPr>
                <w:b/>
                <w:bCs/>
                <w:sz w:val="19"/>
                <w:szCs w:val="19"/>
              </w:rPr>
              <w:t xml:space="preserve">Date to </w:t>
            </w:r>
            <w:proofErr w:type="spellStart"/>
            <w:r w:rsidRPr="003F2D64">
              <w:rPr>
                <w:b/>
                <w:bCs/>
                <w:sz w:val="19"/>
                <w:szCs w:val="19"/>
              </w:rPr>
              <w:t>Treas</w:t>
            </w:r>
            <w:proofErr w:type="spellEnd"/>
            <w:r w:rsidRPr="003F2D64">
              <w:rPr>
                <w:b/>
                <w:bCs/>
                <w:sz w:val="19"/>
                <w:szCs w:val="19"/>
              </w:rPr>
              <w:t>:</w:t>
            </w:r>
          </w:p>
        </w:tc>
        <w:sdt>
          <w:sdtPr>
            <w:rPr>
              <w:b/>
              <w:bCs/>
              <w:sz w:val="19"/>
              <w:szCs w:val="19"/>
            </w:rPr>
            <w:id w:val="-2013442755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25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6BC6295A" w14:textId="3B5DDAC0" w:rsidR="00E929CA" w:rsidRPr="00430709" w:rsidRDefault="003F2D64" w:rsidP="00E929CA">
                <w:pPr>
                  <w:pStyle w:val="NoSpacing"/>
                  <w:rPr>
                    <w:b/>
                    <w:bCs/>
                    <w:sz w:val="19"/>
                    <w:szCs w:val="19"/>
                  </w:rPr>
                </w:pPr>
                <w:r w:rsidRPr="00430709">
                  <w:rPr>
                    <w:rStyle w:val="PlaceholderText"/>
                    <w:sz w:val="19"/>
                    <w:szCs w:val="19"/>
                  </w:rPr>
                  <w:t>Click or tap to enter a date.</w:t>
                </w:r>
              </w:p>
            </w:tc>
          </w:sdtContent>
        </w:sdt>
      </w:tr>
      <w:tr w:rsidR="00E929CA" w:rsidRPr="006F3F79" w14:paraId="043587CC" w14:textId="77777777" w:rsidTr="00E929CA">
        <w:tc>
          <w:tcPr>
            <w:tcW w:w="2337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5F3D7DE9" w14:textId="77777777" w:rsidR="00E929CA" w:rsidRPr="006F3F79" w:rsidRDefault="00E929CA" w:rsidP="00E929CA">
            <w:pPr>
              <w:pStyle w:val="NoSpacing"/>
              <w:rPr>
                <w:color w:val="A6A6A6" w:themeColor="background1" w:themeShade="A6"/>
                <w:sz w:val="22"/>
                <w:szCs w:val="22"/>
              </w:rPr>
            </w:pPr>
            <w:r w:rsidRPr="006F3F79">
              <w:rPr>
                <w:color w:val="A6A6A6" w:themeColor="background1" w:themeShade="A6"/>
                <w:sz w:val="22"/>
                <w:szCs w:val="22"/>
              </w:rPr>
              <w:t>For Office Use Only</w:t>
            </w:r>
          </w:p>
        </w:tc>
        <w:tc>
          <w:tcPr>
            <w:tcW w:w="12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143B58" w14:textId="77777777" w:rsidR="00E929CA" w:rsidRPr="006F3F79" w:rsidRDefault="00E929CA" w:rsidP="00E929CA">
            <w:pPr>
              <w:pStyle w:val="NoSpacing"/>
              <w:rPr>
                <w:b/>
                <w:bCs/>
                <w:color w:val="A6A6A6" w:themeColor="background1" w:themeShade="A6"/>
                <w:sz w:val="28"/>
              </w:rPr>
            </w:pPr>
          </w:p>
        </w:tc>
      </w:tr>
    </w:tbl>
    <w:p w14:paraId="474E7C2F" w14:textId="332F644D" w:rsidR="00AD3F66" w:rsidRPr="00E929CA" w:rsidRDefault="00AD3F66" w:rsidP="00AF6BFE">
      <w:pPr>
        <w:pStyle w:val="NoSpacing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2340"/>
        <w:gridCol w:w="3510"/>
      </w:tblGrid>
      <w:tr w:rsidR="006F3F79" w14:paraId="74D4BE4D" w14:textId="77777777" w:rsidTr="003F2D64">
        <w:trPr>
          <w:trHeight w:val="207"/>
        </w:trPr>
        <w:tc>
          <w:tcPr>
            <w:tcW w:w="2970" w:type="dxa"/>
            <w:gridSpan w:val="2"/>
          </w:tcPr>
          <w:p w14:paraId="0C9BDFEB" w14:textId="0223DF72" w:rsidR="006F3F79" w:rsidRPr="003F2D64" w:rsidRDefault="006F3F79" w:rsidP="006F3F79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D64">
              <w:rPr>
                <w:rFonts w:ascii="Arial" w:hAnsi="Arial" w:cs="Arial"/>
                <w:b/>
                <w:bCs/>
                <w:sz w:val="20"/>
                <w:szCs w:val="20"/>
              </w:rPr>
              <w:t>Team Chairperson Signature</w:t>
            </w:r>
          </w:p>
        </w:tc>
        <w:tc>
          <w:tcPr>
            <w:tcW w:w="3510" w:type="dxa"/>
            <w:tcBorders>
              <w:bottom w:val="single" w:sz="12" w:space="0" w:color="auto"/>
            </w:tcBorders>
          </w:tcPr>
          <w:p w14:paraId="52E9F7D0" w14:textId="49210BE7" w:rsidR="006F3F79" w:rsidRPr="00430709" w:rsidRDefault="00FE4F1D" w:rsidP="00AF6BFE">
            <w:pPr>
              <w:pStyle w:val="NoSpacing"/>
              <w:rPr>
                <w:rFonts w:ascii="Lucida Handwriting" w:hAnsi="Lucida Handwriting"/>
                <w:b/>
                <w:bCs/>
                <w:sz w:val="24"/>
                <w:szCs w:val="24"/>
              </w:rPr>
            </w:pPr>
            <w:r>
              <w:rPr>
                <w:rFonts w:ascii="Lucida Handwriting" w:hAnsi="Lucida Handwriting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C3AE0" w14:paraId="12AFC79A" w14:textId="77777777" w:rsidTr="003F2D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630" w:type="dxa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69958E9" w14:textId="77777777" w:rsidR="00FC3AE0" w:rsidRPr="003F2D64" w:rsidRDefault="00FC3AE0" w:rsidP="0079289A">
            <w:pPr>
              <w:pStyle w:val="NoSpacing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D64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sdt>
          <w:sdtPr>
            <w:rPr>
              <w:b/>
              <w:bCs/>
              <w:sz w:val="24"/>
              <w:szCs w:val="24"/>
            </w:rPr>
            <w:id w:val="-206175074"/>
            <w:placeholder>
              <w:docPart w:val="DefaultPlaceholder_-185401343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510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</w:tcPr>
              <w:p w14:paraId="73F4D582" w14:textId="0CB55B8E" w:rsidR="00FC3AE0" w:rsidRPr="00430709" w:rsidRDefault="00FE4F1D" w:rsidP="0079289A">
                <w:pPr>
                  <w:pStyle w:val="NoSpacing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553" w:tblpY="1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</w:tblGrid>
      <w:tr w:rsidR="00FC3AE0" w14:paraId="002C697F" w14:textId="77777777" w:rsidTr="00AE146A">
        <w:tc>
          <w:tcPr>
            <w:tcW w:w="6480" w:type="dxa"/>
          </w:tcPr>
          <w:p w14:paraId="76C1B43C" w14:textId="77777777" w:rsidR="00FC3AE0" w:rsidRPr="00AE146A" w:rsidRDefault="00FC3AE0" w:rsidP="00AE146A">
            <w:pPr>
              <w:pStyle w:val="NoSpacing"/>
              <w:rPr>
                <w:b/>
                <w:bCs/>
                <w:color w:val="A6A6A6" w:themeColor="background1" w:themeShade="A6"/>
                <w:sz w:val="26"/>
                <w:szCs w:val="26"/>
              </w:rPr>
            </w:pPr>
            <w:r w:rsidRPr="00AE146A">
              <w:rPr>
                <w:rFonts w:ascii="Arial" w:hAnsi="Arial" w:cs="Arial"/>
                <w:b/>
                <w:sz w:val="26"/>
                <w:szCs w:val="26"/>
              </w:rPr>
              <w:t xml:space="preserve">*All vouchers </w:t>
            </w:r>
            <w:r w:rsidRPr="00AE146A">
              <w:rPr>
                <w:rFonts w:ascii="Arial" w:hAnsi="Arial" w:cs="Arial"/>
                <w:b/>
                <w:sz w:val="26"/>
                <w:szCs w:val="26"/>
                <w:u w:val="single"/>
              </w:rPr>
              <w:t xml:space="preserve">must </w:t>
            </w:r>
            <w:r w:rsidRPr="00AE146A">
              <w:rPr>
                <w:rFonts w:ascii="Arial" w:hAnsi="Arial" w:cs="Arial"/>
                <w:b/>
                <w:sz w:val="26"/>
                <w:szCs w:val="26"/>
              </w:rPr>
              <w:t xml:space="preserve">have chairperson’s signature.                </w:t>
            </w:r>
          </w:p>
        </w:tc>
      </w:tr>
    </w:tbl>
    <w:p w14:paraId="182A5BE6" w14:textId="1DCB7833" w:rsidR="00AD3F66" w:rsidRDefault="00AD3F66" w:rsidP="00AF6BFE">
      <w:pPr>
        <w:pStyle w:val="NoSpacing"/>
        <w:rPr>
          <w:b/>
          <w:bCs/>
          <w:color w:val="A6A6A6" w:themeColor="background1" w:themeShade="A6"/>
          <w:sz w:val="28"/>
        </w:rPr>
      </w:pPr>
    </w:p>
    <w:p w14:paraId="02FDC4A8" w14:textId="482B17BB" w:rsidR="006F3F79" w:rsidRPr="006F3F79" w:rsidRDefault="00FE4F1D" w:rsidP="006F3F79">
      <w:r>
        <w:t xml:space="preserve"> </w:t>
      </w:r>
    </w:p>
    <w:p w14:paraId="04A2C196" w14:textId="72E95C0C" w:rsidR="006F3F79" w:rsidRPr="006F3F79" w:rsidRDefault="006F3F79" w:rsidP="006F3F79"/>
    <w:p w14:paraId="7D7D4047" w14:textId="4917D0D0" w:rsidR="006F3F79" w:rsidRPr="006F3F79" w:rsidRDefault="006F3F79" w:rsidP="006F3F79"/>
    <w:p w14:paraId="31B2A07E" w14:textId="2CC3CEF3" w:rsidR="006F3F79" w:rsidRPr="006F3F79" w:rsidRDefault="006F3F79" w:rsidP="006F3F79"/>
    <w:p w14:paraId="6EE71D8F" w14:textId="3365FC9F" w:rsidR="006F3F79" w:rsidRPr="006F3F79" w:rsidRDefault="006F3F79" w:rsidP="006F3F79">
      <w:pPr>
        <w:tabs>
          <w:tab w:val="left" w:pos="2412"/>
        </w:tabs>
      </w:pPr>
      <w:r>
        <w:tab/>
      </w:r>
    </w:p>
    <w:sectPr w:rsidR="006F3F79" w:rsidRPr="006F3F79" w:rsidSect="00E929CA">
      <w:headerReference w:type="default" r:id="rId11"/>
      <w:footerReference w:type="default" r:id="rId12"/>
      <w:pgSz w:w="12240" w:h="15840"/>
      <w:pgMar w:top="1440" w:right="1440" w:bottom="1008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157A7" w14:textId="77777777" w:rsidR="00460174" w:rsidRDefault="00460174" w:rsidP="00C9238F">
      <w:pPr>
        <w:spacing w:after="0" w:line="240" w:lineRule="auto"/>
      </w:pPr>
      <w:r>
        <w:separator/>
      </w:r>
    </w:p>
  </w:endnote>
  <w:endnote w:type="continuationSeparator" w:id="0">
    <w:p w14:paraId="187F2126" w14:textId="77777777" w:rsidR="00460174" w:rsidRDefault="0046017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8C55ABB-985E-4C6F-823E-6D551EAD937D}"/>
    <w:embedBold r:id="rId2" w:fontKey="{5245DD96-83C9-43D0-9D3B-6C1EC10B2F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EEB5EB4-B1CE-4683-B90C-4BEFFFF4B7AD}"/>
    <w:embedBold r:id="rId4" w:fontKey="{73C7A28A-E946-4532-BFE2-EF1D1F9DA104}"/>
    <w:embedItalic r:id="rId5" w:fontKey="{FB05A8AB-BB45-4B9F-B92F-5BCEF6CFBA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93493CD-9583-4D5D-A375-11D792BB2C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E76BEFD2-DF5E-48E9-B3B8-A759038FD34F}"/>
  </w:font>
  <w:font w:name="Lucida Handwriting">
    <w:charset w:val="00"/>
    <w:family w:val="script"/>
    <w:pitch w:val="variable"/>
    <w:sig w:usb0="00000003" w:usb1="00000000" w:usb2="00000000" w:usb3="00000000" w:csb0="00000001" w:csb1="00000000"/>
    <w:embedBold r:id="rId8" w:fontKey="{FADDFAEE-8F3A-49CF-ABC9-5D33CCF39B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55BA5" w14:textId="608226B2" w:rsidR="00FE4F1D" w:rsidRDefault="00FE4F1D">
    <w:pPr>
      <w:pStyle w:val="Footer"/>
    </w:pPr>
    <w:r>
      <w:t>Revised 9/20/2020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AC10A" w14:textId="77777777" w:rsidR="00460174" w:rsidRDefault="00460174" w:rsidP="00C9238F">
      <w:pPr>
        <w:spacing w:after="0" w:line="240" w:lineRule="auto"/>
      </w:pPr>
      <w:r>
        <w:separator/>
      </w:r>
    </w:p>
  </w:footnote>
  <w:footnote w:type="continuationSeparator" w:id="0">
    <w:p w14:paraId="43E8CDA1" w14:textId="77777777" w:rsidR="00460174" w:rsidRDefault="0046017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90" w:type="dxa"/>
      <w:tblInd w:w="-1170" w:type="dxa"/>
      <w:tblLook w:val="04A0" w:firstRow="1" w:lastRow="0" w:firstColumn="1" w:lastColumn="0" w:noHBand="0" w:noVBand="1"/>
    </w:tblPr>
    <w:tblGrid>
      <w:gridCol w:w="236"/>
      <w:gridCol w:w="10654"/>
    </w:tblGrid>
    <w:tr w:rsidR="00753504" w:rsidRPr="00753504" w14:paraId="09A529FB" w14:textId="77777777" w:rsidTr="001E4D84">
      <w:trPr>
        <w:trHeight w:val="990"/>
      </w:trPr>
      <w:tc>
        <w:tcPr>
          <w:tcW w:w="236" w:type="dxa"/>
          <w:shd w:val="clear" w:color="auto" w:fill="auto"/>
          <w:vAlign w:val="center"/>
        </w:tcPr>
        <w:p w14:paraId="1120915B" w14:textId="684B6D00" w:rsidR="00E57AFD" w:rsidRPr="00753504" w:rsidRDefault="00E57AFD" w:rsidP="00753504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</w:p>
      </w:tc>
      <w:tc>
        <w:tcPr>
          <w:tcW w:w="10654" w:type="dxa"/>
          <w:shd w:val="clear" w:color="auto" w:fill="auto"/>
          <w:vAlign w:val="center"/>
        </w:tcPr>
        <w:p w14:paraId="29750748" w14:textId="4B22D3AD" w:rsidR="00E57AFD" w:rsidRPr="00AE146A" w:rsidRDefault="00E57AFD" w:rsidP="001E4D84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sz w:val="50"/>
              <w:szCs w:val="50"/>
            </w:rPr>
          </w:pPr>
          <w:r w:rsidRPr="00AE146A">
            <w:rPr>
              <w:rFonts w:ascii="Corbel" w:eastAsia="Calibri" w:hAnsi="Corbel" w:cs="Times New Roman"/>
              <w:b/>
              <w:noProof/>
              <w:sz w:val="50"/>
              <w:szCs w:val="50"/>
            </w:rPr>
            <w:t>South Lyon First UMC Voucher</w:t>
          </w:r>
        </w:p>
      </w:tc>
    </w:tr>
  </w:tbl>
  <w:p w14:paraId="204826FA" w14:textId="77777777" w:rsidR="00E57AFD" w:rsidRPr="00C9238F" w:rsidRDefault="00E57AFD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FD"/>
    <w:rsid w:val="00003212"/>
    <w:rsid w:val="00037374"/>
    <w:rsid w:val="00052382"/>
    <w:rsid w:val="00055FA3"/>
    <w:rsid w:val="0006568A"/>
    <w:rsid w:val="00065A07"/>
    <w:rsid w:val="00076F0F"/>
    <w:rsid w:val="00084253"/>
    <w:rsid w:val="000D1F49"/>
    <w:rsid w:val="001727CA"/>
    <w:rsid w:val="001E4D84"/>
    <w:rsid w:val="0023115D"/>
    <w:rsid w:val="002C56E6"/>
    <w:rsid w:val="002D3238"/>
    <w:rsid w:val="00341BCF"/>
    <w:rsid w:val="00361E11"/>
    <w:rsid w:val="00393D51"/>
    <w:rsid w:val="003F0847"/>
    <w:rsid w:val="003F2D64"/>
    <w:rsid w:val="0040090B"/>
    <w:rsid w:val="00430709"/>
    <w:rsid w:val="00460174"/>
    <w:rsid w:val="0046302A"/>
    <w:rsid w:val="00487D2D"/>
    <w:rsid w:val="004D5D62"/>
    <w:rsid w:val="004E5717"/>
    <w:rsid w:val="005112D0"/>
    <w:rsid w:val="00576892"/>
    <w:rsid w:val="00577E06"/>
    <w:rsid w:val="005A3BF7"/>
    <w:rsid w:val="005C305D"/>
    <w:rsid w:val="005F2035"/>
    <w:rsid w:val="005F7990"/>
    <w:rsid w:val="00603FC5"/>
    <w:rsid w:val="0063739C"/>
    <w:rsid w:val="0064595A"/>
    <w:rsid w:val="006F3F79"/>
    <w:rsid w:val="00753504"/>
    <w:rsid w:val="00770F25"/>
    <w:rsid w:val="007A35A8"/>
    <w:rsid w:val="007B0A85"/>
    <w:rsid w:val="007C6A52"/>
    <w:rsid w:val="00815519"/>
    <w:rsid w:val="0082043E"/>
    <w:rsid w:val="00897670"/>
    <w:rsid w:val="008B0E32"/>
    <w:rsid w:val="008C6E86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67D06"/>
    <w:rsid w:val="00AD3F66"/>
    <w:rsid w:val="00AE146A"/>
    <w:rsid w:val="00AE308A"/>
    <w:rsid w:val="00AF6BFE"/>
    <w:rsid w:val="00B477EA"/>
    <w:rsid w:val="00BD4753"/>
    <w:rsid w:val="00BD5CB1"/>
    <w:rsid w:val="00BE62EE"/>
    <w:rsid w:val="00C003BA"/>
    <w:rsid w:val="00C16D0B"/>
    <w:rsid w:val="00C26236"/>
    <w:rsid w:val="00C46878"/>
    <w:rsid w:val="00C73FFA"/>
    <w:rsid w:val="00C9238F"/>
    <w:rsid w:val="00C96307"/>
    <w:rsid w:val="00C976F3"/>
    <w:rsid w:val="00CB4A51"/>
    <w:rsid w:val="00CD4532"/>
    <w:rsid w:val="00CD47B0"/>
    <w:rsid w:val="00CE6104"/>
    <w:rsid w:val="00CE7918"/>
    <w:rsid w:val="00D16163"/>
    <w:rsid w:val="00D351B7"/>
    <w:rsid w:val="00DB3FAD"/>
    <w:rsid w:val="00E57AFD"/>
    <w:rsid w:val="00E61C09"/>
    <w:rsid w:val="00E929CA"/>
    <w:rsid w:val="00EA582B"/>
    <w:rsid w:val="00EB3B58"/>
    <w:rsid w:val="00EB40E0"/>
    <w:rsid w:val="00EC7359"/>
    <w:rsid w:val="00EE3054"/>
    <w:rsid w:val="00F00606"/>
    <w:rsid w:val="00F01256"/>
    <w:rsid w:val="00F712E0"/>
    <w:rsid w:val="00F825C2"/>
    <w:rsid w:val="00FC3AE0"/>
    <w:rsid w:val="00FC7475"/>
    <w:rsid w:val="00FE4F1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CB7C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Mytt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D49F5-F83E-474D-869A-F1CA42B5F714}"/>
      </w:docPartPr>
      <w:docPartBody>
        <w:p w:rsidR="00006BF0" w:rsidRDefault="00751E57">
          <w:r w:rsidRPr="006B463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1C"/>
    <w:rsid w:val="00006BF0"/>
    <w:rsid w:val="001E5D32"/>
    <w:rsid w:val="00266189"/>
    <w:rsid w:val="003408C6"/>
    <w:rsid w:val="0054036E"/>
    <w:rsid w:val="0070225B"/>
    <w:rsid w:val="00751E57"/>
    <w:rsid w:val="009962F8"/>
    <w:rsid w:val="009A4C1C"/>
    <w:rsid w:val="00C503E8"/>
    <w:rsid w:val="00E1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F777141061492596FC971ED0DFB05A">
    <w:name w:val="6EF777141061492596FC971ED0DFB05A"/>
  </w:style>
  <w:style w:type="paragraph" w:customStyle="1" w:styleId="380BF59405A544729FF4375C546F00A3">
    <w:name w:val="380BF59405A544729FF4375C546F00A3"/>
  </w:style>
  <w:style w:type="paragraph" w:customStyle="1" w:styleId="26C9684CC9E34D5688B64F0C897385BE">
    <w:name w:val="26C9684CC9E34D5688B64F0C897385BE"/>
  </w:style>
  <w:style w:type="paragraph" w:customStyle="1" w:styleId="35CC5591D10E4FAEAA3DEB92B945AF21">
    <w:name w:val="35CC5591D10E4FAEAA3DEB92B945AF21"/>
  </w:style>
  <w:style w:type="paragraph" w:customStyle="1" w:styleId="E0F46157D5BB47039FD041B536E9AB3C">
    <w:name w:val="E0F46157D5BB47039FD041B536E9AB3C"/>
  </w:style>
  <w:style w:type="paragraph" w:customStyle="1" w:styleId="8508246FCAAC43C1BC68F7A6F901F7BC">
    <w:name w:val="8508246FCAAC43C1BC68F7A6F901F7BC"/>
  </w:style>
  <w:style w:type="paragraph" w:customStyle="1" w:styleId="9EA9D975985E4CBAAC7E3DEFF309A83A">
    <w:name w:val="9EA9D975985E4CBAAC7E3DEFF309A83A"/>
  </w:style>
  <w:style w:type="paragraph" w:customStyle="1" w:styleId="10CCB2FB5E9549D88B58C3C53F8E97B6">
    <w:name w:val="10CCB2FB5E9549D88B58C3C53F8E97B6"/>
  </w:style>
  <w:style w:type="paragraph" w:customStyle="1" w:styleId="8E905D3E9BE54F8788EE2EF365ECE4F0">
    <w:name w:val="8E905D3E9BE54F8788EE2EF365ECE4F0"/>
  </w:style>
  <w:style w:type="paragraph" w:customStyle="1" w:styleId="AEAC7EC1391B49C49D6223DAA28FA2EC">
    <w:name w:val="AEAC7EC1391B49C49D6223DAA28FA2EC"/>
  </w:style>
  <w:style w:type="paragraph" w:customStyle="1" w:styleId="DB0EAA694E5D4CC6BD161F24C86E374C">
    <w:name w:val="DB0EAA694E5D4CC6BD161F24C86E374C"/>
  </w:style>
  <w:style w:type="character" w:styleId="PlaceholderText">
    <w:name w:val="Placeholder Text"/>
    <w:basedOn w:val="DefaultParagraphFont"/>
    <w:uiPriority w:val="99"/>
    <w:semiHidden/>
    <w:rsid w:val="00751E57"/>
    <w:rPr>
      <w:color w:val="808080"/>
    </w:rPr>
  </w:style>
  <w:style w:type="paragraph" w:customStyle="1" w:styleId="A8841ADF9BD04E1D9D033E8E292B5E4E">
    <w:name w:val="A8841ADF9BD04E1D9D033E8E292B5E4E"/>
  </w:style>
  <w:style w:type="paragraph" w:customStyle="1" w:styleId="7AF1049FC366459681513C4602D2EFAE">
    <w:name w:val="7AF1049FC366459681513C4602D2EFAE"/>
  </w:style>
  <w:style w:type="paragraph" w:customStyle="1" w:styleId="93B46E8ED37E4E999CD49A423D6533F9">
    <w:name w:val="93B46E8ED37E4E999CD49A423D6533F9"/>
  </w:style>
  <w:style w:type="paragraph" w:customStyle="1" w:styleId="0A6238815FE6489BA7EEB29BD09CE51D">
    <w:name w:val="0A6238815FE6489BA7EEB29BD09CE51D"/>
    <w:rsid w:val="009A4C1C"/>
  </w:style>
  <w:style w:type="paragraph" w:customStyle="1" w:styleId="0CBAA2C816804F058551C2C09514469B">
    <w:name w:val="0CBAA2C816804F058551C2C09514469B"/>
    <w:rsid w:val="009A4C1C"/>
  </w:style>
  <w:style w:type="paragraph" w:customStyle="1" w:styleId="D58BB1415DB348AEAD1E28EC8EF5355B">
    <w:name w:val="D58BB1415DB348AEAD1E28EC8EF5355B"/>
    <w:rsid w:val="009A4C1C"/>
  </w:style>
  <w:style w:type="paragraph" w:customStyle="1" w:styleId="0ABB52DCD79B456688467339B3AC7AB1">
    <w:name w:val="0ABB52DCD79B456688467339B3AC7AB1"/>
    <w:rsid w:val="009A4C1C"/>
  </w:style>
  <w:style w:type="paragraph" w:customStyle="1" w:styleId="781B6EFC39FE4A88B0CCAAFE3B89DB77">
    <w:name w:val="781B6EFC39FE4A88B0CCAAFE3B89DB77"/>
    <w:rsid w:val="009A4C1C"/>
  </w:style>
  <w:style w:type="paragraph" w:customStyle="1" w:styleId="E545D8AF618347D3AA5ECF407175F869">
    <w:name w:val="E545D8AF618347D3AA5ECF407175F869"/>
    <w:rsid w:val="009A4C1C"/>
  </w:style>
  <w:style w:type="paragraph" w:customStyle="1" w:styleId="66F24D5DB7EF47099F402AECD6FB032B">
    <w:name w:val="66F24D5DB7EF47099F402AECD6FB032B"/>
    <w:rsid w:val="009A4C1C"/>
  </w:style>
  <w:style w:type="paragraph" w:customStyle="1" w:styleId="F6126F5427F540409D4BD65F6BD5DAA1">
    <w:name w:val="F6126F5427F540409D4BD65F6BD5DAA1"/>
    <w:rsid w:val="009A4C1C"/>
  </w:style>
  <w:style w:type="paragraph" w:customStyle="1" w:styleId="0BF7C6D4C7534006B16F0457CDCE8B92">
    <w:name w:val="0BF7C6D4C7534006B16F0457CDCE8B92"/>
    <w:rsid w:val="009A4C1C"/>
  </w:style>
  <w:style w:type="paragraph" w:customStyle="1" w:styleId="EB7D55AE72C641348309FBD1498CBCE6">
    <w:name w:val="EB7D55AE72C641348309FBD1498CBCE6"/>
    <w:rsid w:val="009A4C1C"/>
  </w:style>
  <w:style w:type="paragraph" w:customStyle="1" w:styleId="1C8FBE755ABF4532AD5F7F29C7AC6B65">
    <w:name w:val="1C8FBE755ABF4532AD5F7F29C7AC6B65"/>
    <w:rsid w:val="009A4C1C"/>
  </w:style>
  <w:style w:type="paragraph" w:customStyle="1" w:styleId="AB452F8C3B3B46FCB6C40BF268416944">
    <w:name w:val="AB452F8C3B3B46FCB6C40BF268416944"/>
    <w:rsid w:val="009A4C1C"/>
  </w:style>
  <w:style w:type="paragraph" w:customStyle="1" w:styleId="5F6183E64C164268B2BF6DF20D192872">
    <w:name w:val="5F6183E64C164268B2BF6DF20D192872"/>
    <w:rsid w:val="009A4C1C"/>
  </w:style>
  <w:style w:type="paragraph" w:customStyle="1" w:styleId="3221C7FC977C4217A5D896A9C9C9C16F">
    <w:name w:val="3221C7FC977C4217A5D896A9C9C9C16F"/>
    <w:rsid w:val="009A4C1C"/>
  </w:style>
  <w:style w:type="paragraph" w:customStyle="1" w:styleId="4E33A89A594F4297B63EC38F12D724CB">
    <w:name w:val="4E33A89A594F4297B63EC38F12D724CB"/>
    <w:rsid w:val="009A4C1C"/>
  </w:style>
  <w:style w:type="paragraph" w:customStyle="1" w:styleId="961629CA22834C639E34FBA91BD4CF3F">
    <w:name w:val="961629CA22834C639E34FBA91BD4CF3F"/>
    <w:rsid w:val="009A4C1C"/>
  </w:style>
  <w:style w:type="paragraph" w:customStyle="1" w:styleId="45EA06FDD4A142C88B1B6956A74F8CE5">
    <w:name w:val="45EA06FDD4A142C88B1B6956A74F8CE5"/>
    <w:rsid w:val="009A4C1C"/>
  </w:style>
  <w:style w:type="paragraph" w:customStyle="1" w:styleId="C56442A8EDD3466187D16C6C32F4A41C">
    <w:name w:val="C56442A8EDD3466187D16C6C32F4A41C"/>
    <w:rsid w:val="009A4C1C"/>
  </w:style>
  <w:style w:type="paragraph" w:customStyle="1" w:styleId="AD93E07ED59A4F7AB31319FD243FE368">
    <w:name w:val="AD93E07ED59A4F7AB31319FD243FE368"/>
    <w:rsid w:val="009A4C1C"/>
  </w:style>
  <w:style w:type="paragraph" w:customStyle="1" w:styleId="383996729B4B4796AD2566570FAE8EC1">
    <w:name w:val="383996729B4B4796AD2566570FAE8EC1"/>
    <w:rsid w:val="009A4C1C"/>
  </w:style>
  <w:style w:type="paragraph" w:customStyle="1" w:styleId="7BA5ACFFAF524A909A5DFFB56FD53821">
    <w:name w:val="7BA5ACFFAF524A909A5DFFB56FD53821"/>
    <w:rsid w:val="009A4C1C"/>
  </w:style>
  <w:style w:type="paragraph" w:customStyle="1" w:styleId="8FE30A06F0A14596862A26A853F380D1">
    <w:name w:val="8FE30A06F0A14596862A26A853F380D1"/>
    <w:rsid w:val="009A4C1C"/>
  </w:style>
  <w:style w:type="paragraph" w:customStyle="1" w:styleId="DB9B03182EDC4B6AA4C23283201E86E0">
    <w:name w:val="DB9B03182EDC4B6AA4C23283201E86E0"/>
    <w:rsid w:val="009A4C1C"/>
  </w:style>
  <w:style w:type="paragraph" w:customStyle="1" w:styleId="34E34F4A39044323A770045F14E723C1">
    <w:name w:val="34E34F4A39044323A770045F14E723C1"/>
    <w:rsid w:val="009A4C1C"/>
  </w:style>
  <w:style w:type="paragraph" w:customStyle="1" w:styleId="AF75F6A19F52427BB36D69B06CE28BA8">
    <w:name w:val="AF75F6A19F52427BB36D69B06CE28BA8"/>
    <w:rsid w:val="009A4C1C"/>
  </w:style>
  <w:style w:type="paragraph" w:customStyle="1" w:styleId="839FAC95F6014C8C8A05F8A85A95EEC8">
    <w:name w:val="839FAC95F6014C8C8A05F8A85A95EEC8"/>
    <w:rsid w:val="009A4C1C"/>
  </w:style>
  <w:style w:type="paragraph" w:customStyle="1" w:styleId="5AF721084B39434A9A487E9D82A346D2">
    <w:name w:val="5AF721084B39434A9A487E9D82A346D2"/>
    <w:rsid w:val="009A4C1C"/>
  </w:style>
  <w:style w:type="paragraph" w:customStyle="1" w:styleId="C70EE2B6176D4BCB91239D3467B250E0">
    <w:name w:val="C70EE2B6176D4BCB91239D3467B250E0"/>
    <w:rsid w:val="009A4C1C"/>
  </w:style>
  <w:style w:type="paragraph" w:customStyle="1" w:styleId="56359D16839B41D28A9BED232E60EFE0">
    <w:name w:val="56359D16839B41D28A9BED232E60EFE0"/>
    <w:rsid w:val="009A4C1C"/>
  </w:style>
  <w:style w:type="paragraph" w:customStyle="1" w:styleId="48A4A7649BD74C139506A211C9A3C19F">
    <w:name w:val="48A4A7649BD74C139506A211C9A3C19F"/>
    <w:rsid w:val="009A4C1C"/>
  </w:style>
  <w:style w:type="paragraph" w:customStyle="1" w:styleId="D0B6536769404AD7BB95CA96F7BF0A13">
    <w:name w:val="D0B6536769404AD7BB95CA96F7BF0A13"/>
    <w:rsid w:val="009A4C1C"/>
  </w:style>
  <w:style w:type="paragraph" w:customStyle="1" w:styleId="910F668891B6431A83DEFE454F32B23F">
    <w:name w:val="910F668891B6431A83DEFE454F32B23F"/>
    <w:rsid w:val="009A4C1C"/>
  </w:style>
  <w:style w:type="paragraph" w:customStyle="1" w:styleId="694E948A64244DCB918D11C39C3694D6">
    <w:name w:val="694E948A64244DCB918D11C39C3694D6"/>
    <w:rsid w:val="009A4C1C"/>
  </w:style>
  <w:style w:type="paragraph" w:customStyle="1" w:styleId="4D7CF8B73D704B56AEEBF32416540A63">
    <w:name w:val="4D7CF8B73D704B56AEEBF32416540A63"/>
    <w:rsid w:val="009A4C1C"/>
  </w:style>
  <w:style w:type="paragraph" w:customStyle="1" w:styleId="0A53F7EA09FE4E3491FE5D0E0C80FCD3">
    <w:name w:val="0A53F7EA09FE4E3491FE5D0E0C80FCD3"/>
    <w:rsid w:val="009A4C1C"/>
  </w:style>
  <w:style w:type="paragraph" w:customStyle="1" w:styleId="B1E7FB7E74A048418989128F3491B8FC">
    <w:name w:val="B1E7FB7E74A048418989128F3491B8FC"/>
    <w:rsid w:val="009A4C1C"/>
  </w:style>
  <w:style w:type="paragraph" w:customStyle="1" w:styleId="38AEB6D0C89447A79D878E1D078C776E">
    <w:name w:val="38AEB6D0C89447A79D878E1D078C776E"/>
    <w:rsid w:val="009A4C1C"/>
  </w:style>
  <w:style w:type="paragraph" w:customStyle="1" w:styleId="7C901141BE1D48A3BA7234E23A1B8EE7">
    <w:name w:val="7C901141BE1D48A3BA7234E23A1B8EE7"/>
    <w:rsid w:val="009A4C1C"/>
  </w:style>
  <w:style w:type="paragraph" w:customStyle="1" w:styleId="2DB788023244461E91540D327E67B847">
    <w:name w:val="2DB788023244461E91540D327E67B847"/>
    <w:rsid w:val="009A4C1C"/>
  </w:style>
  <w:style w:type="paragraph" w:customStyle="1" w:styleId="F5634C35E0FC43FE8A3CFC2CE806CB60">
    <w:name w:val="F5634C35E0FC43FE8A3CFC2CE806CB60"/>
    <w:rsid w:val="009A4C1C"/>
  </w:style>
  <w:style w:type="paragraph" w:customStyle="1" w:styleId="A5F46B8A7FC24ACE8DA118E185C66E75">
    <w:name w:val="A5F46B8A7FC24ACE8DA118E185C66E75"/>
    <w:rsid w:val="009A4C1C"/>
  </w:style>
  <w:style w:type="paragraph" w:customStyle="1" w:styleId="15FFE92ADC86419BA8F6A3792D579140">
    <w:name w:val="15FFE92ADC86419BA8F6A3792D579140"/>
    <w:rsid w:val="009A4C1C"/>
  </w:style>
  <w:style w:type="paragraph" w:customStyle="1" w:styleId="2CD4369631FC45DD916E452AADD9E2CE">
    <w:name w:val="2CD4369631FC45DD916E452AADD9E2CE"/>
    <w:rsid w:val="009A4C1C"/>
  </w:style>
  <w:style w:type="paragraph" w:customStyle="1" w:styleId="E0A994A6B5004AACB99C6BAE043FB5B6">
    <w:name w:val="E0A994A6B5004AACB99C6BAE043FB5B6"/>
    <w:rsid w:val="009A4C1C"/>
  </w:style>
  <w:style w:type="paragraph" w:customStyle="1" w:styleId="E66DF7C6DB854C69B386E81B6CA94ECB">
    <w:name w:val="E66DF7C6DB854C69B386E81B6CA94ECB"/>
    <w:rsid w:val="009A4C1C"/>
  </w:style>
  <w:style w:type="paragraph" w:customStyle="1" w:styleId="2D4EF46202E54039921B5F210B794754">
    <w:name w:val="2D4EF46202E54039921B5F210B794754"/>
    <w:rsid w:val="009A4C1C"/>
  </w:style>
  <w:style w:type="paragraph" w:customStyle="1" w:styleId="37B54C6C8FE14669B6D860DDB7089CDA">
    <w:name w:val="37B54C6C8FE14669B6D860DDB7089CDA"/>
    <w:rsid w:val="009A4C1C"/>
  </w:style>
  <w:style w:type="paragraph" w:customStyle="1" w:styleId="5A20FC767D5D4CF395E3714EB8D7428A">
    <w:name w:val="5A20FC767D5D4CF395E3714EB8D7428A"/>
    <w:rsid w:val="009A4C1C"/>
  </w:style>
  <w:style w:type="paragraph" w:customStyle="1" w:styleId="BC885522D6C146E9B91706EE7AEDC9CE">
    <w:name w:val="BC885522D6C146E9B91706EE7AEDC9CE"/>
    <w:rsid w:val="009A4C1C"/>
  </w:style>
  <w:style w:type="paragraph" w:customStyle="1" w:styleId="0D70BBC9C3F8488E9B97A64DDC628270">
    <w:name w:val="0D70BBC9C3F8488E9B97A64DDC628270"/>
    <w:rsid w:val="009A4C1C"/>
  </w:style>
  <w:style w:type="paragraph" w:customStyle="1" w:styleId="870AC8F188AF4370AEEAA7719A549ADE">
    <w:name w:val="870AC8F188AF4370AEEAA7719A549ADE"/>
    <w:rsid w:val="009A4C1C"/>
  </w:style>
  <w:style w:type="paragraph" w:customStyle="1" w:styleId="DE7F60E938DB439A8394F16BB0E91D82">
    <w:name w:val="DE7F60E938DB439A8394F16BB0E91D82"/>
    <w:rsid w:val="009A4C1C"/>
  </w:style>
  <w:style w:type="paragraph" w:customStyle="1" w:styleId="2D2ED26F7B1C448680212D2D814E69D6">
    <w:name w:val="2D2ED26F7B1C448680212D2D814E69D6"/>
    <w:rsid w:val="009A4C1C"/>
  </w:style>
  <w:style w:type="paragraph" w:customStyle="1" w:styleId="7F2976D05E0E4B47A9F542917A7964FE">
    <w:name w:val="7F2976D05E0E4B47A9F542917A7964FE"/>
    <w:rsid w:val="009A4C1C"/>
  </w:style>
  <w:style w:type="paragraph" w:customStyle="1" w:styleId="21C4F71ED5D14C139DE162C5026DC5D7">
    <w:name w:val="21C4F71ED5D14C139DE162C5026DC5D7"/>
    <w:rsid w:val="009A4C1C"/>
  </w:style>
  <w:style w:type="paragraph" w:customStyle="1" w:styleId="D9A722976E5043158D6022668CF3C6D4">
    <w:name w:val="D9A722976E5043158D6022668CF3C6D4"/>
    <w:rsid w:val="009A4C1C"/>
  </w:style>
  <w:style w:type="paragraph" w:customStyle="1" w:styleId="9E326863935845F197EE4247B97DE0EB">
    <w:name w:val="9E326863935845F197EE4247B97DE0EB"/>
    <w:rsid w:val="009A4C1C"/>
  </w:style>
  <w:style w:type="paragraph" w:customStyle="1" w:styleId="F4FAD41C5AC44AE68A5E449CC9A1301C">
    <w:name w:val="F4FAD41C5AC44AE68A5E449CC9A1301C"/>
    <w:rsid w:val="009A4C1C"/>
  </w:style>
  <w:style w:type="paragraph" w:customStyle="1" w:styleId="1082929538ED473589908186626F129A">
    <w:name w:val="1082929538ED473589908186626F129A"/>
    <w:rsid w:val="009A4C1C"/>
  </w:style>
  <w:style w:type="paragraph" w:customStyle="1" w:styleId="6EA730BAF84045D6B3F3A80E6DE56EEB">
    <w:name w:val="6EA730BAF84045D6B3F3A80E6DE56EEB"/>
    <w:rsid w:val="009A4C1C"/>
  </w:style>
  <w:style w:type="paragraph" w:customStyle="1" w:styleId="0819B304DD4B4DF2915BED276E04D78F">
    <w:name w:val="0819B304DD4B4DF2915BED276E04D78F"/>
    <w:rsid w:val="009A4C1C"/>
  </w:style>
  <w:style w:type="paragraph" w:customStyle="1" w:styleId="C77AEBBFBB03496FBA7C1BACF1D0CE3C">
    <w:name w:val="C77AEBBFBB03496FBA7C1BACF1D0CE3C"/>
    <w:rsid w:val="009A4C1C"/>
  </w:style>
  <w:style w:type="paragraph" w:customStyle="1" w:styleId="DA93E6E8DEC2417B9855042B738C537A">
    <w:name w:val="DA93E6E8DEC2417B9855042B738C537A"/>
    <w:rsid w:val="009A4C1C"/>
  </w:style>
  <w:style w:type="paragraph" w:customStyle="1" w:styleId="C7772DD68B7B44EFBCCA0C561B6D82FA">
    <w:name w:val="C7772DD68B7B44EFBCCA0C561B6D82FA"/>
    <w:rsid w:val="009A4C1C"/>
  </w:style>
  <w:style w:type="paragraph" w:customStyle="1" w:styleId="84AD1BA59E974652BE60D78543BDC3A7">
    <w:name w:val="84AD1BA59E974652BE60D78543BDC3A7"/>
    <w:rsid w:val="009A4C1C"/>
  </w:style>
  <w:style w:type="paragraph" w:customStyle="1" w:styleId="E1725E01AF1D43B58B77E4A278D7078F">
    <w:name w:val="E1725E01AF1D43B58B77E4A278D7078F"/>
    <w:rsid w:val="009A4C1C"/>
  </w:style>
  <w:style w:type="paragraph" w:customStyle="1" w:styleId="51B38141E8F44CC8A26740ECB08343A0">
    <w:name w:val="51B38141E8F44CC8A26740ECB08343A0"/>
    <w:rsid w:val="009A4C1C"/>
  </w:style>
  <w:style w:type="paragraph" w:customStyle="1" w:styleId="BA47569DD8904D3DBCE93EC121C83069">
    <w:name w:val="BA47569DD8904D3DBCE93EC121C83069"/>
    <w:rsid w:val="009A4C1C"/>
  </w:style>
  <w:style w:type="paragraph" w:customStyle="1" w:styleId="1240A75A42B246F1A1F17D81198C7151">
    <w:name w:val="1240A75A42B246F1A1F17D81198C7151"/>
    <w:rsid w:val="009A4C1C"/>
  </w:style>
  <w:style w:type="paragraph" w:customStyle="1" w:styleId="E8381FCF2A964FAB8B73BF72605BB430">
    <w:name w:val="E8381FCF2A964FAB8B73BF72605BB430"/>
    <w:rsid w:val="009A4C1C"/>
  </w:style>
  <w:style w:type="paragraph" w:customStyle="1" w:styleId="5B526492E3B94289849EF9EE5E886A2C">
    <w:name w:val="5B526492E3B94289849EF9EE5E886A2C"/>
    <w:rsid w:val="009A4C1C"/>
  </w:style>
  <w:style w:type="paragraph" w:customStyle="1" w:styleId="FD0A700C9BC44CAEB6827FB261F6663E">
    <w:name w:val="FD0A700C9BC44CAEB6827FB261F6663E"/>
    <w:rsid w:val="009A4C1C"/>
  </w:style>
  <w:style w:type="paragraph" w:customStyle="1" w:styleId="C6EED6C8A70C4728B700439A3A8AD9CC">
    <w:name w:val="C6EED6C8A70C4728B700439A3A8AD9CC"/>
    <w:rsid w:val="009A4C1C"/>
  </w:style>
  <w:style w:type="paragraph" w:customStyle="1" w:styleId="7FF8DD754BC1408890EF8C39CBC41C8E">
    <w:name w:val="7FF8DD754BC1408890EF8C39CBC41C8E"/>
    <w:rsid w:val="009A4C1C"/>
  </w:style>
  <w:style w:type="paragraph" w:customStyle="1" w:styleId="C16BF8FCF6764BC59E92933438F791DE">
    <w:name w:val="C16BF8FCF6764BC59E92933438F791DE"/>
    <w:rsid w:val="009A4C1C"/>
  </w:style>
  <w:style w:type="paragraph" w:customStyle="1" w:styleId="6FBE9725F7CA44258AD485207871DB07">
    <w:name w:val="6FBE9725F7CA44258AD485207871DB07"/>
    <w:rsid w:val="009A4C1C"/>
  </w:style>
  <w:style w:type="paragraph" w:customStyle="1" w:styleId="26060B188E524F9CA3C8A608476849E6">
    <w:name w:val="26060B188E524F9CA3C8A608476849E6"/>
    <w:rsid w:val="009A4C1C"/>
  </w:style>
  <w:style w:type="paragraph" w:customStyle="1" w:styleId="F0F4982AB8F94EDBA63EEB5E0EE2553F">
    <w:name w:val="F0F4982AB8F94EDBA63EEB5E0EE2553F"/>
    <w:rsid w:val="009A4C1C"/>
  </w:style>
  <w:style w:type="paragraph" w:customStyle="1" w:styleId="9EA758890D564656B1C906015E70B4CB">
    <w:name w:val="9EA758890D564656B1C906015E70B4CB"/>
    <w:rsid w:val="009A4C1C"/>
  </w:style>
  <w:style w:type="paragraph" w:customStyle="1" w:styleId="386F7CD6B3F148E7BBC81C4DB02811CE">
    <w:name w:val="386F7CD6B3F148E7BBC81C4DB02811CE"/>
    <w:rsid w:val="009A4C1C"/>
  </w:style>
  <w:style w:type="paragraph" w:customStyle="1" w:styleId="FF037F54A4744842A4893E4E66DED873">
    <w:name w:val="FF037F54A4744842A4893E4E66DED873"/>
    <w:rsid w:val="009A4C1C"/>
  </w:style>
  <w:style w:type="paragraph" w:styleId="Footer">
    <w:name w:val="footer"/>
    <w:basedOn w:val="Normal"/>
    <w:link w:val="FooterChar"/>
    <w:uiPriority w:val="99"/>
    <w:rsid w:val="00751E57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51E57"/>
    <w:rPr>
      <w:rFonts w:eastAsiaTheme="minorHAnsi"/>
      <w:sz w:val="18"/>
      <w:szCs w:val="24"/>
    </w:rPr>
  </w:style>
  <w:style w:type="paragraph" w:customStyle="1" w:styleId="0CBAA2C816804F058551C2C09514469B1">
    <w:name w:val="0CBAA2C816804F058551C2C09514469B1"/>
    <w:rsid w:val="00751E57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6A36758-E8E5-4C30-A409-55F061DF0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2020-09-24T22:53:00Z</dcterms:created>
  <dcterms:modified xsi:type="dcterms:W3CDTF">2020-09-24T22:53:00Z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